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8F" w:rsidRPr="00B217AB" w:rsidRDefault="00F1598F" w:rsidP="00BC52FA">
      <w:bookmarkStart w:id="0" w:name="_Hlk197847367"/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B217AB">
        <w:rPr>
          <w:rFonts w:ascii="Times New Roman" w:hAnsi="Times New Roman"/>
          <w:sz w:val="24"/>
          <w:szCs w:val="24"/>
        </w:rPr>
        <w:t>Утверждаю: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З</w:t>
      </w:r>
      <w:r w:rsidRPr="00B217AB">
        <w:rPr>
          <w:rFonts w:ascii="Times New Roman" w:hAnsi="Times New Roman"/>
          <w:sz w:val="24"/>
          <w:szCs w:val="24"/>
        </w:rPr>
        <w:t>аведующий МКДОУ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B217AB">
        <w:rPr>
          <w:rFonts w:ascii="Times New Roman" w:hAnsi="Times New Roman"/>
          <w:sz w:val="24"/>
          <w:szCs w:val="24"/>
        </w:rPr>
        <w:t>Детский сад г. Николаевска»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B217AB">
        <w:rPr>
          <w:rFonts w:ascii="Times New Roman" w:hAnsi="Times New Roman"/>
          <w:sz w:val="24"/>
          <w:szCs w:val="24"/>
        </w:rPr>
        <w:t>___________ Васильева Е.В.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«___» __________ 2025</w:t>
      </w:r>
      <w:r w:rsidRPr="00B217AB">
        <w:rPr>
          <w:rFonts w:ascii="Times New Roman" w:hAnsi="Times New Roman"/>
          <w:sz w:val="24"/>
          <w:szCs w:val="24"/>
        </w:rPr>
        <w:t>г.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</w:p>
    <w:p w:rsidR="00F1598F" w:rsidRPr="00B217AB" w:rsidRDefault="00F1598F" w:rsidP="00BC52FA">
      <w:pPr>
        <w:jc w:val="center"/>
      </w:pPr>
    </w:p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>
      <w:pPr>
        <w:jc w:val="center"/>
        <w:rPr>
          <w:rFonts w:ascii="Times New Roman" w:hAnsi="Times New Roman"/>
          <w:b/>
          <w:sz w:val="24"/>
          <w:szCs w:val="24"/>
        </w:rPr>
      </w:pPr>
      <w:r w:rsidRPr="00B217AB">
        <w:rPr>
          <w:rFonts w:ascii="Times New Roman" w:hAnsi="Times New Roman"/>
          <w:b/>
          <w:sz w:val="24"/>
          <w:szCs w:val="24"/>
        </w:rPr>
        <w:t>План работы</w:t>
      </w:r>
    </w:p>
    <w:p w:rsidR="00F1598F" w:rsidRPr="00B217AB" w:rsidRDefault="00F1598F" w:rsidP="00BC52FA">
      <w:pPr>
        <w:jc w:val="center"/>
        <w:rPr>
          <w:rFonts w:ascii="Times New Roman" w:hAnsi="Times New Roman"/>
          <w:b/>
          <w:sz w:val="24"/>
          <w:szCs w:val="24"/>
        </w:rPr>
      </w:pPr>
      <w:r w:rsidRPr="00B217AB">
        <w:rPr>
          <w:rFonts w:ascii="Times New Roman" w:hAnsi="Times New Roman"/>
          <w:b/>
          <w:sz w:val="24"/>
          <w:szCs w:val="24"/>
        </w:rPr>
        <w:t>консультативно-методического центра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217AB">
        <w:rPr>
          <w:rFonts w:ascii="Times New Roman" w:hAnsi="Times New Roman"/>
          <w:b/>
          <w:sz w:val="24"/>
          <w:szCs w:val="24"/>
        </w:rPr>
        <w:t>«Малышок»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 w:rsidRPr="00B217AB">
        <w:rPr>
          <w:rFonts w:ascii="Times New Roman" w:hAnsi="Times New Roman"/>
          <w:sz w:val="24"/>
          <w:szCs w:val="24"/>
        </w:rPr>
        <w:t>МКДОУ «Детский сад г. Николаевска» по взаимодействию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 w:rsidRPr="00B217AB">
        <w:rPr>
          <w:rFonts w:ascii="Times New Roman" w:hAnsi="Times New Roman"/>
          <w:sz w:val="24"/>
          <w:szCs w:val="24"/>
        </w:rPr>
        <w:t>с родителями неорганизованных детей</w:t>
      </w:r>
    </w:p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 – 2026</w:t>
      </w:r>
      <w:r w:rsidRPr="00B217AB">
        <w:rPr>
          <w:rFonts w:ascii="Times New Roman" w:hAnsi="Times New Roman"/>
          <w:sz w:val="24"/>
          <w:szCs w:val="24"/>
        </w:rPr>
        <w:t>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F1598F" w:rsidRPr="00B217AB" w:rsidRDefault="00F1598F" w:rsidP="00BC52FA">
      <w:pPr>
        <w:rPr>
          <w:rFonts w:ascii="Times New Roman" w:hAnsi="Times New Roman"/>
          <w:sz w:val="24"/>
          <w:szCs w:val="24"/>
        </w:rPr>
      </w:pPr>
    </w:p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/>
    <w:p w:rsidR="00F1598F" w:rsidRPr="00B217AB" w:rsidRDefault="00F1598F" w:rsidP="00BC52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B217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Николаевск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>2025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1598F" w:rsidRPr="00B217AB" w:rsidRDefault="00F1598F" w:rsidP="00BC52FA">
      <w:pPr>
        <w:rPr>
          <w:bCs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9"/>
        <w:gridCol w:w="6579"/>
        <w:gridCol w:w="2571"/>
      </w:tblGrid>
      <w:tr w:rsidR="00F1598F" w:rsidRPr="00551B21" w:rsidTr="00EC3506">
        <w:trPr>
          <w:trHeight w:val="1484"/>
          <w:jc w:val="center"/>
        </w:trPr>
        <w:tc>
          <w:tcPr>
            <w:tcW w:w="929" w:type="dxa"/>
            <w:vAlign w:val="center"/>
          </w:tcPr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B2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579" w:type="dxa"/>
          </w:tcPr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Pr="00551B21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1B21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B2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598F" w:rsidRPr="00551B21" w:rsidTr="00EC3506">
        <w:trPr>
          <w:cantSplit/>
          <w:trHeight w:val="3349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BC52FA" w:rsidRDefault="00F1598F" w:rsidP="00EC35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9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1. Сбор информации о семьях потенциальных воспитанн</w:t>
            </w:r>
            <w:r>
              <w:rPr>
                <w:rFonts w:ascii="Times New Roman" w:hAnsi="Times New Roman"/>
                <w:sz w:val="24"/>
                <w:szCs w:val="24"/>
              </w:rPr>
              <w:t>иков ДОУ (не посещающих детсад).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2.Прием заявлений (обращений) от родителей (за</w:t>
            </w:r>
            <w:r>
              <w:rPr>
                <w:rFonts w:ascii="Times New Roman" w:hAnsi="Times New Roman"/>
                <w:sz w:val="24"/>
                <w:szCs w:val="24"/>
              </w:rPr>
              <w:t>конных представителей) в течение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3.Создание творческой 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группы по формированию списка родителей неорганизованных детей и составлению годового плана работы консультационно-методического центра ДОУ «Малышок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Повышение квалификации (самообразование) воспитателей в различных вопросах взаимодействия с родителями.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. Размещение (обновление) консультативного материала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стенде и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 xml:space="preserve"> сайте ДОУ в разделе Консультативный центр «Малышок»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Консультации,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рекомендации, памятки, буклеты, в течение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.  Утверждение плана работы и графика работы специалистов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консультационно-методическ</w:t>
            </w:r>
            <w:r>
              <w:rPr>
                <w:rFonts w:ascii="Times New Roman" w:hAnsi="Times New Roman"/>
                <w:sz w:val="24"/>
                <w:szCs w:val="24"/>
              </w:rPr>
              <w:t>ого центра ДОУ «Малышок» на 2025-2026уч. год на педагогическом совете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 xml:space="preserve"> ДОУ.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Руководитель КЦ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Руководитель КП Латенко А.В.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АржановаТ.А..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Руководитель КЦ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DE5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КП Латенко А.В.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работу сайта Шаповалова М.А.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Васильева Е.В.,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Руководитель КЦ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cantSplit/>
          <w:trHeight w:val="5903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551B21" w:rsidRDefault="00F1598F" w:rsidP="00EC35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598F" w:rsidRPr="00551B21" w:rsidRDefault="00F1598F" w:rsidP="00EC3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1.Организационное родительское собрание «Давайте познакомимся»  знакомство с детским садом и педагогическим коллективом - воспитатель Латенко А.В.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 для родителей  «Почему ребёнок раннего возраста, так любит двигаться» воспитатель Степанова О.А.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Консультация для родителей «Как сохранить  и укрепить  здоровье ребёнка» - медсестра  Никандрова Ольга Васильевна.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Консультация для родителей «Как помочь ребёнку в период адаптации» - воспитатель Кокина Н.Ю.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Буклеты для родителей «Наш любимый детский сад»        «ПДД и детский травматизм» - воспитатель Латенко А.В.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Латенко А.В.</w:t>
            </w:r>
          </w:p>
        </w:tc>
      </w:tr>
      <w:tr w:rsidR="00F1598F" w:rsidRPr="00551B21" w:rsidTr="00EC3506">
        <w:trPr>
          <w:cantSplit/>
          <w:trHeight w:val="4110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864C71" w:rsidRDefault="00F1598F" w:rsidP="00EC3506">
            <w:pPr>
              <w:ind w:left="19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1.Консультация для родителей «Как выявить  проблемы у ребёнка» - воспитатель Марченко С.В.</w:t>
            </w:r>
          </w:p>
          <w:p w:rsidR="00F1598F" w:rsidRPr="00E95786" w:rsidRDefault="00F1598F" w:rsidP="00EC350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Практикум « Роль подвижной игры  в развитии ребёнка» «вместе весело играть» - инструктор по физической культуре Аржанова Т.А.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Круглый стол  « Роль матери и отца  в воспитании ребёнка» - воспитатель Латенко А.В.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Консультация для родителей «Профилактика ОРВИ и гриппа  в домашних условиях» - медсестра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Никандрова Ольга Васильевна.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вопросам.</w:t>
            </w:r>
          </w:p>
        </w:tc>
        <w:tc>
          <w:tcPr>
            <w:tcW w:w="2571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cantSplit/>
          <w:trHeight w:val="1782"/>
          <w:jc w:val="center"/>
        </w:trPr>
        <w:tc>
          <w:tcPr>
            <w:tcW w:w="929" w:type="dxa"/>
            <w:textDirection w:val="btLr"/>
            <w:vAlign w:val="center"/>
          </w:tcPr>
          <w:p w:rsidR="00F1598F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579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Практикум «Игровые способы решения детских конфликтов» - воспитатель Шаповалова М.А.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 «Влияние родительских установок  на развитие ребёнка» - воспитатель Барыльченко И.Н.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Мастер-класс «Развитие речи  посредством  заучивания стихов в игровой форме» - воспитатель Кокина Н.Ю.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Консультация для родителей «Роль музыки в семье» - муз. руководитель  Силаева А.И.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F1598F" w:rsidRPr="00551B21" w:rsidTr="00EC3506">
        <w:trPr>
          <w:trHeight w:val="2897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D17F82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Новогодний  утренник  для неорганизованных детей «Приключения у ёлки».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Рекомендации для родителей «</w:t>
            </w:r>
            <w:r w:rsidRPr="004C60E4">
              <w:rPr>
                <w:rFonts w:ascii="Times New Roman" w:hAnsi="Times New Roman"/>
                <w:sz w:val="24"/>
                <w:szCs w:val="24"/>
              </w:rPr>
              <w:t>Детская безопасность в быту и на дороге»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воспитатель Латенко А.В.</w:t>
            </w:r>
          </w:p>
          <w:p w:rsidR="00F1598F" w:rsidRPr="00C65273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Консультация для родителей «Роль подражания  в развитии  детей раннего возраста» - воспитатель  Степанова О.А.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Латенко А.В.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trHeight w:val="2524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D17F82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F8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1.Консультация для родителей «Закаливание  детей  дошкольного возраста» - инструктор по физической  культуре Аржанова Т.А.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Круглый стол «Воспитание игрой»  - воспитатель  Марченко С.В.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Консультация для родителей «Почему нужно посещать детский сад без пропусков» - воспитатель Барыльченко И.Н.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F1598F" w:rsidRPr="00551B21" w:rsidTr="00EC3506">
        <w:trPr>
          <w:trHeight w:val="4481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DF5065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1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1.Консультация для родителей «Чем занять  ребёнка дома» -воспитатель Шаповалова М.А.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Практикум «Народные игры в воспитании детей» - муз. руководитель Силаева А.И. </w:t>
            </w:r>
          </w:p>
          <w:p w:rsidR="00F1598F" w:rsidRPr="00551B21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Консультация для родителей.</w:t>
            </w:r>
            <w: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«Формирование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речи и стимуляция речевой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активности у детей раннего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возраста»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воспитатель  Марченко С.В.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4.Индивидуальная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Шаповалова М.А. 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cantSplit/>
          <w:trHeight w:val="3815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DF5065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06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579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Праздничный концерт «Пришла Весна». </w:t>
            </w:r>
          </w:p>
          <w:p w:rsidR="00F1598F" w:rsidRPr="00551B21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2.Консультация для родителей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«Дорогами сказок. Ч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почитать ребенку дома?»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воспитатель Барыльченко И.Н.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trHeight w:val="3181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DF5065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579" w:type="dxa"/>
          </w:tcPr>
          <w:p w:rsidR="00F1598F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36F04">
              <w:rPr>
                <w:rFonts w:ascii="Times New Roman" w:hAnsi="Times New Roman"/>
                <w:sz w:val="24"/>
                <w:szCs w:val="24"/>
              </w:rPr>
              <w:t>.  Консультация для родителей «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Игрушка в жизни ребенка» (как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выбрать развивающие игры)</w:t>
            </w:r>
            <w:r>
              <w:rPr>
                <w:rFonts w:ascii="Times New Roman" w:hAnsi="Times New Roman"/>
                <w:sz w:val="24"/>
                <w:szCs w:val="24"/>
              </w:rPr>
              <w:t>- воспитатель Степанова О.А.</w:t>
            </w:r>
          </w:p>
          <w:p w:rsidR="00F1598F" w:rsidRPr="00551B21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1.«Можно, нельзя, надо»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(о моральном воспитании ребенка)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воспитатель Латенко А.В.</w:t>
            </w:r>
          </w:p>
          <w:p w:rsidR="00F1598F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«Влияние семейного воспитания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психическое развитие ребенка» - воспитатель Шаповалова М.А.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 w:rsidRPr="00551B21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и детьми по интересующим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Барыльченко И.Н,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98F" w:rsidRPr="00551B21" w:rsidTr="00EC3506">
        <w:trPr>
          <w:trHeight w:val="3588"/>
          <w:jc w:val="center"/>
        </w:trPr>
        <w:tc>
          <w:tcPr>
            <w:tcW w:w="929" w:type="dxa"/>
            <w:textDirection w:val="btLr"/>
            <w:vAlign w:val="center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6E4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1.Консультация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«Речевое развитие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дошкольного возраста».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«Развиваем пальчики, улучшаем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A3">
              <w:rPr>
                <w:rFonts w:ascii="Times New Roman" w:hAnsi="Times New Roman"/>
                <w:sz w:val="24"/>
                <w:szCs w:val="24"/>
              </w:rPr>
              <w:t>речь»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-воспитатель Кокина Н.Ю.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 для родителей «Патриотическое воспитание  будущих дошкольников» - воспитатель  Марченко .С.В.</w:t>
            </w:r>
          </w:p>
          <w:p w:rsidR="00F1598F" w:rsidRPr="00551B21" w:rsidRDefault="00F1598F" w:rsidP="006C7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3.Практикум </w:t>
            </w:r>
            <w:r>
              <w:t xml:space="preserve"> </w:t>
            </w:r>
            <w:r w:rsidRPr="006C7902">
              <w:rPr>
                <w:rFonts w:ascii="Times New Roman" w:hAnsi="Times New Roman"/>
                <w:sz w:val="24"/>
                <w:szCs w:val="24"/>
              </w:rPr>
              <w:t>«Здоровьесберегающие технологии,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902">
              <w:rPr>
                <w:rFonts w:ascii="Times New Roman" w:hAnsi="Times New Roman"/>
                <w:sz w:val="24"/>
                <w:szCs w:val="24"/>
              </w:rPr>
              <w:t>применяемые в ДОУ»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инструктор по физической культуре Аржанова Т.А.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 w:rsidRPr="00551B21">
              <w:rPr>
                <w:rFonts w:ascii="Times New Roman" w:hAnsi="Times New Roman"/>
                <w:sz w:val="24"/>
                <w:szCs w:val="24"/>
              </w:rPr>
              <w:t xml:space="preserve"> о проделанной работе за учебный год.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  <w:p w:rsidR="00F1598F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Латенко А.В.</w:t>
            </w:r>
          </w:p>
          <w:p w:rsidR="00F1598F" w:rsidRPr="00551B21" w:rsidRDefault="00F1598F" w:rsidP="00EC35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F1598F" w:rsidRPr="00551B21" w:rsidRDefault="00F1598F" w:rsidP="00BC52FA">
      <w:pPr>
        <w:rPr>
          <w:rFonts w:ascii="Times New Roman" w:hAnsi="Times New Roman"/>
          <w:sz w:val="24"/>
          <w:szCs w:val="24"/>
        </w:rPr>
      </w:pPr>
    </w:p>
    <w:p w:rsidR="00F1598F" w:rsidRDefault="00F1598F"/>
    <w:sectPr w:rsidR="00F1598F" w:rsidSect="00B217A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6C2C"/>
    <w:rsid w:val="0001339A"/>
    <w:rsid w:val="00044452"/>
    <w:rsid w:val="00190D85"/>
    <w:rsid w:val="001B7F57"/>
    <w:rsid w:val="00246870"/>
    <w:rsid w:val="004C60E4"/>
    <w:rsid w:val="0050267A"/>
    <w:rsid w:val="00512D6F"/>
    <w:rsid w:val="00541FDC"/>
    <w:rsid w:val="00551B21"/>
    <w:rsid w:val="006A4EA2"/>
    <w:rsid w:val="006C7902"/>
    <w:rsid w:val="006E45A3"/>
    <w:rsid w:val="00702B97"/>
    <w:rsid w:val="00735071"/>
    <w:rsid w:val="00772C09"/>
    <w:rsid w:val="00772C3B"/>
    <w:rsid w:val="00796C2C"/>
    <w:rsid w:val="008342F5"/>
    <w:rsid w:val="00836F04"/>
    <w:rsid w:val="00840DF7"/>
    <w:rsid w:val="008500A4"/>
    <w:rsid w:val="00864C71"/>
    <w:rsid w:val="00931B03"/>
    <w:rsid w:val="0093451C"/>
    <w:rsid w:val="009E4C8C"/>
    <w:rsid w:val="00B217AB"/>
    <w:rsid w:val="00B510B9"/>
    <w:rsid w:val="00B96417"/>
    <w:rsid w:val="00BC52FA"/>
    <w:rsid w:val="00BD4FE7"/>
    <w:rsid w:val="00C00272"/>
    <w:rsid w:val="00C65273"/>
    <w:rsid w:val="00D17F82"/>
    <w:rsid w:val="00D565A5"/>
    <w:rsid w:val="00DE5A53"/>
    <w:rsid w:val="00DF5065"/>
    <w:rsid w:val="00E95786"/>
    <w:rsid w:val="00EC3506"/>
    <w:rsid w:val="00F1598F"/>
    <w:rsid w:val="00F6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2F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6</Pages>
  <Words>882</Words>
  <Characters>5033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Пользователь Windows</cp:lastModifiedBy>
  <cp:revision>12</cp:revision>
  <cp:lastPrinted>2003-01-02T00:27:00Z</cp:lastPrinted>
  <dcterms:created xsi:type="dcterms:W3CDTF">2024-05-03T11:08:00Z</dcterms:created>
  <dcterms:modified xsi:type="dcterms:W3CDTF">2025-06-06T11:40:00Z</dcterms:modified>
</cp:coreProperties>
</file>